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page" w:tblpX="7631" w:tblpY="-2008"/>
        <w:tblW w:w="0" w:type="auto"/>
        <w:tblLook w:val="0600" w:firstRow="0" w:lastRow="0" w:firstColumn="0" w:lastColumn="0" w:noHBand="1" w:noVBand="1"/>
      </w:tblPr>
      <w:tblGrid>
        <w:gridCol w:w="432"/>
        <w:gridCol w:w="3680"/>
      </w:tblGrid>
      <w:tr w:rsidR="00CD0370" w:rsidRPr="00CD0370" w14:paraId="1FB5FADD" w14:textId="77777777" w:rsidTr="00CD0370">
        <w:tc>
          <w:tcPr>
            <w:tcW w:w="432" w:type="dxa"/>
            <w:vAlign w:val="bottom"/>
          </w:tcPr>
          <w:p w14:paraId="264EBEC1" w14:textId="77777777" w:rsidR="00CD0370" w:rsidRPr="00CD0370" w:rsidRDefault="00CD0370" w:rsidP="00CD0370">
            <w:pPr>
              <w:spacing w:after="0" w:line="240" w:lineRule="auto"/>
              <w:ind w:left="0"/>
              <w:rPr>
                <w:rFonts w:ascii="Palatino Linotype" w:hAnsi="Palatino Linotype" w:cs="Calibri"/>
                <w:color w:val="2C567A" w:themeColor="accent1"/>
                <w:szCs w:val="36"/>
              </w:rPr>
            </w:pPr>
            <w:bookmarkStart w:id="0" w:name="_GoBack"/>
            <w:bookmarkEnd w:id="0"/>
            <w:r w:rsidRPr="00CD0370">
              <w:rPr>
                <w:rFonts w:ascii="Palatino Linotype" w:hAnsi="Palatino Linotype" w:cs="Calibri"/>
                <w:noProof/>
                <w:color w:val="2C567A" w:themeColor="accent1"/>
                <w:szCs w:val="36"/>
              </w:rPr>
              <w:drawing>
                <wp:inline distT="0" distB="0" distL="0" distR="0" wp14:anchorId="65F174D7" wp14:editId="7B1C5B41">
                  <wp:extent cx="137160" cy="137160"/>
                  <wp:effectExtent l="0" t="0" r="0" b="0"/>
                  <wp:docPr id="10" name="Graphic 10" descr="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Home.svg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0" w:type="dxa"/>
            <w:vAlign w:val="bottom"/>
          </w:tcPr>
          <w:p w14:paraId="35F8AA9C" w14:textId="77777777" w:rsidR="00CD0370" w:rsidRPr="00CD0370" w:rsidRDefault="00706962" w:rsidP="00CD0370">
            <w:pPr>
              <w:spacing w:after="0" w:line="240" w:lineRule="auto"/>
              <w:ind w:left="0"/>
              <w:rPr>
                <w:rFonts w:ascii="Times New Roman" w:hAnsi="Times New Roman"/>
                <w:color w:val="2C567A" w:themeColor="accent1"/>
                <w:szCs w:val="36"/>
              </w:rPr>
            </w:pPr>
            <w:sdt>
              <w:sdtPr>
                <w:rPr>
                  <w:rFonts w:ascii="Times New Roman" w:hAnsi="Times New Roman"/>
                  <w:b/>
                  <w:bCs/>
                  <w:color w:val="2C567A" w:themeColor="accent1"/>
                  <w:szCs w:val="36"/>
                </w:rPr>
                <w:id w:val="114646412"/>
                <w:placeholder>
                  <w:docPart w:val="CE303798B2B2406DAF2AB9E5F30238C2"/>
                </w:placeholder>
                <w:temporary/>
                <w:showingPlcHdr/>
                <w15:appearance w15:val="hidden"/>
              </w:sdtPr>
              <w:sdtEndPr/>
              <w:sdtContent>
                <w:r w:rsidR="00CD0370" w:rsidRPr="00CD0370">
                  <w:rPr>
                    <w:rFonts w:ascii="Times New Roman" w:hAnsi="Times New Roman"/>
                    <w:b/>
                    <w:bCs/>
                    <w:color w:val="2C567A" w:themeColor="accent1"/>
                    <w:szCs w:val="36"/>
                  </w:rPr>
                  <w:t>Location:</w:t>
                </w:r>
              </w:sdtContent>
            </w:sdt>
            <w:r w:rsidR="00CD0370" w:rsidRPr="00CD0370">
              <w:rPr>
                <w:rFonts w:ascii="Times New Roman" w:hAnsi="Times New Roman"/>
                <w:color w:val="2C567A" w:themeColor="accent1"/>
                <w:szCs w:val="36"/>
              </w:rPr>
              <w:t xml:space="preserve"> Address</w:t>
            </w:r>
          </w:p>
        </w:tc>
      </w:tr>
      <w:tr w:rsidR="00CD0370" w:rsidRPr="00CD0370" w14:paraId="1D6B9DB3" w14:textId="77777777" w:rsidTr="00CD0370">
        <w:tc>
          <w:tcPr>
            <w:tcW w:w="432" w:type="dxa"/>
            <w:vAlign w:val="bottom"/>
          </w:tcPr>
          <w:p w14:paraId="2365C21C" w14:textId="77777777" w:rsidR="00CD0370" w:rsidRPr="00CD0370" w:rsidRDefault="00CD0370" w:rsidP="00CD0370">
            <w:pPr>
              <w:spacing w:after="0" w:line="240" w:lineRule="auto"/>
              <w:ind w:left="0"/>
              <w:rPr>
                <w:rFonts w:ascii="Palatino Linotype" w:hAnsi="Palatino Linotype" w:cs="Calibri"/>
                <w:color w:val="2C567A" w:themeColor="accent1"/>
                <w:szCs w:val="36"/>
              </w:rPr>
            </w:pPr>
            <w:r w:rsidRPr="00CD0370">
              <w:rPr>
                <w:rFonts w:ascii="Palatino Linotype" w:hAnsi="Palatino Linotype" w:cs="Calibri"/>
                <w:noProof/>
                <w:color w:val="2C567A" w:themeColor="accent1"/>
                <w:szCs w:val="36"/>
              </w:rPr>
              <w:drawing>
                <wp:inline distT="0" distB="0" distL="0" distR="0" wp14:anchorId="09E5D62F" wp14:editId="51568F6E">
                  <wp:extent cx="137160" cy="137160"/>
                  <wp:effectExtent l="0" t="0" r="0" b="0"/>
                  <wp:docPr id="12" name="Graphic 12" descr="Daily Calend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DailyCalendar.svg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0" w:type="dxa"/>
            <w:vAlign w:val="bottom"/>
          </w:tcPr>
          <w:p w14:paraId="11D46D23" w14:textId="77777777" w:rsidR="00CD0370" w:rsidRPr="00CD0370" w:rsidRDefault="00706962" w:rsidP="00CD0370">
            <w:pPr>
              <w:spacing w:after="0" w:line="240" w:lineRule="auto"/>
              <w:ind w:left="0"/>
              <w:rPr>
                <w:rFonts w:ascii="Times New Roman" w:hAnsi="Times New Roman"/>
                <w:color w:val="2C567A" w:themeColor="accent1"/>
                <w:szCs w:val="36"/>
              </w:rPr>
            </w:pPr>
            <w:sdt>
              <w:sdtPr>
                <w:rPr>
                  <w:rFonts w:ascii="Times New Roman" w:hAnsi="Times New Roman"/>
                  <w:b/>
                  <w:bCs/>
                  <w:color w:val="2C567A" w:themeColor="accent1"/>
                  <w:szCs w:val="36"/>
                </w:rPr>
                <w:id w:val="-720747057"/>
                <w:placeholder>
                  <w:docPart w:val="08D1CDD861384DA1947AE88994C6BA6A"/>
                </w:placeholder>
                <w:temporary/>
                <w:showingPlcHdr/>
                <w15:appearance w15:val="hidden"/>
              </w:sdtPr>
              <w:sdtEndPr/>
              <w:sdtContent>
                <w:r w:rsidR="00CD0370" w:rsidRPr="00CD0370">
                  <w:rPr>
                    <w:rFonts w:ascii="Times New Roman" w:hAnsi="Times New Roman"/>
                    <w:b/>
                    <w:bCs/>
                    <w:color w:val="2C567A" w:themeColor="accent1"/>
                    <w:szCs w:val="36"/>
                  </w:rPr>
                  <w:t>Date:</w:t>
                </w:r>
              </w:sdtContent>
            </w:sdt>
            <w:r w:rsidR="00CD0370" w:rsidRPr="00CD0370">
              <w:rPr>
                <w:rFonts w:ascii="Times New Roman" w:hAnsi="Times New Roman"/>
                <w:color w:val="2C567A" w:themeColor="accent1"/>
                <w:szCs w:val="36"/>
              </w:rPr>
              <w:t xml:space="preserve"> </w:t>
            </w:r>
            <w:sdt>
              <w:sdtPr>
                <w:rPr>
                  <w:rFonts w:ascii="Times New Roman" w:hAnsi="Times New Roman"/>
                  <w:color w:val="2C567A" w:themeColor="accent1"/>
                  <w:szCs w:val="36"/>
                </w:rPr>
                <w:id w:val="-624388133"/>
                <w:placeholder>
                  <w:docPart w:val="5BCF5A3E5705416F9B479CBD9335C925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CD0370" w:rsidRPr="00CD0370">
                  <w:rPr>
                    <w:rFonts w:ascii="Times New Roman" w:hAnsi="Times New Roman"/>
                    <w:color w:val="2C567A" w:themeColor="accent1"/>
                    <w:szCs w:val="36"/>
                  </w:rPr>
                  <w:t>Date</w:t>
                </w:r>
              </w:sdtContent>
            </w:sdt>
          </w:p>
        </w:tc>
      </w:tr>
      <w:tr w:rsidR="00CD0370" w:rsidRPr="00CD0370" w14:paraId="22099DA5" w14:textId="77777777" w:rsidTr="00CD0370">
        <w:tc>
          <w:tcPr>
            <w:tcW w:w="432" w:type="dxa"/>
            <w:vAlign w:val="bottom"/>
          </w:tcPr>
          <w:p w14:paraId="448DA887" w14:textId="77777777" w:rsidR="00CD0370" w:rsidRPr="00CD0370" w:rsidRDefault="00CD0370" w:rsidP="00CD0370">
            <w:pPr>
              <w:spacing w:after="0" w:line="240" w:lineRule="auto"/>
              <w:ind w:left="0"/>
              <w:rPr>
                <w:rFonts w:ascii="Palatino Linotype" w:hAnsi="Palatino Linotype" w:cs="Calibri"/>
                <w:color w:val="2C567A" w:themeColor="accent1"/>
                <w:szCs w:val="36"/>
              </w:rPr>
            </w:pPr>
            <w:r w:rsidRPr="00CD0370">
              <w:rPr>
                <w:rFonts w:ascii="Palatino Linotype" w:hAnsi="Palatino Linotype" w:cs="Calibri"/>
                <w:noProof/>
                <w:color w:val="2C567A" w:themeColor="accent1"/>
                <w:szCs w:val="36"/>
              </w:rPr>
              <w:drawing>
                <wp:inline distT="0" distB="0" distL="0" distR="0" wp14:anchorId="00C95E4F" wp14:editId="4833AD07">
                  <wp:extent cx="137160" cy="137160"/>
                  <wp:effectExtent l="0" t="0" r="0" b="0"/>
                  <wp:docPr id="13" name="Graphic 1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topwatch.svg"/>
                          <pic:cNvPicPr/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0" w:type="dxa"/>
            <w:vAlign w:val="bottom"/>
          </w:tcPr>
          <w:p w14:paraId="09872E58" w14:textId="77777777" w:rsidR="00CD0370" w:rsidRPr="00CD0370" w:rsidRDefault="00706962" w:rsidP="00CD0370">
            <w:pPr>
              <w:spacing w:after="0" w:line="240" w:lineRule="auto"/>
              <w:ind w:left="0"/>
              <w:rPr>
                <w:rFonts w:ascii="Times New Roman" w:hAnsi="Times New Roman"/>
                <w:color w:val="2C567A" w:themeColor="accent1"/>
                <w:szCs w:val="36"/>
              </w:rPr>
            </w:pPr>
            <w:sdt>
              <w:sdtPr>
                <w:rPr>
                  <w:rFonts w:ascii="Times New Roman" w:hAnsi="Times New Roman"/>
                  <w:b/>
                  <w:bCs/>
                  <w:color w:val="2C567A" w:themeColor="accent1"/>
                  <w:szCs w:val="36"/>
                </w:rPr>
                <w:id w:val="-636263335"/>
                <w:placeholder>
                  <w:docPart w:val="0CD8FF86C9A74E958061E55276AA45F3"/>
                </w:placeholder>
                <w:temporary/>
                <w:showingPlcHdr/>
                <w15:appearance w15:val="hidden"/>
              </w:sdtPr>
              <w:sdtEndPr/>
              <w:sdtContent>
                <w:r w:rsidR="00CD0370" w:rsidRPr="00CD0370">
                  <w:rPr>
                    <w:rFonts w:ascii="Times New Roman" w:hAnsi="Times New Roman"/>
                    <w:b/>
                    <w:bCs/>
                    <w:color w:val="2C567A" w:themeColor="accent1"/>
                    <w:szCs w:val="36"/>
                  </w:rPr>
                  <w:t>Time:</w:t>
                </w:r>
              </w:sdtContent>
            </w:sdt>
            <w:r w:rsidR="00CD0370" w:rsidRPr="00CD0370">
              <w:rPr>
                <w:rFonts w:ascii="Times New Roman" w:hAnsi="Times New Roman"/>
                <w:color w:val="2C567A" w:themeColor="accent1"/>
                <w:szCs w:val="36"/>
              </w:rPr>
              <w:t xml:space="preserve"> </w:t>
            </w:r>
            <w:sdt>
              <w:sdtPr>
                <w:rPr>
                  <w:rFonts w:ascii="Times New Roman" w:hAnsi="Times New Roman"/>
                  <w:color w:val="2C567A" w:themeColor="accent1"/>
                  <w:szCs w:val="36"/>
                </w:rPr>
                <w:id w:val="396090340"/>
                <w:placeholder>
                  <w:docPart w:val="4C6B763DB66D4501894EEF40355820DF"/>
                </w:placeholder>
                <w:temporary/>
                <w:showingPlcHdr/>
                <w15:appearance w15:val="hidden"/>
              </w:sdtPr>
              <w:sdtEndPr/>
              <w:sdtContent>
                <w:r w:rsidR="00CD0370" w:rsidRPr="00CD0370">
                  <w:rPr>
                    <w:rFonts w:ascii="Times New Roman" w:hAnsi="Times New Roman"/>
                    <w:color w:val="2C567A" w:themeColor="accent1"/>
                    <w:szCs w:val="36"/>
                  </w:rPr>
                  <w:t>Time</w:t>
                </w:r>
              </w:sdtContent>
            </w:sdt>
          </w:p>
        </w:tc>
      </w:tr>
    </w:tbl>
    <w:p w14:paraId="2B1465AB" w14:textId="398B01FB" w:rsidR="00651758" w:rsidRDefault="00651758" w:rsidP="00651758">
      <w:pPr>
        <w:pStyle w:val="Heading1"/>
        <w:rPr>
          <w:rFonts w:ascii="Times New Roman" w:hAnsi="Times New Roman" w:cs="Times New Roman"/>
        </w:rPr>
      </w:pPr>
      <w:r w:rsidRPr="005415F2">
        <w:rPr>
          <w:rFonts w:ascii="Times New Roman" w:hAnsi="Times New Roman" w:cs="Times New Roman"/>
        </w:rPr>
        <w:t>Meeting</w:t>
      </w:r>
      <w:r>
        <w:rPr>
          <w:rFonts w:ascii="Times New Roman" w:hAnsi="Times New Roman" w:cs="Times New Roman"/>
        </w:rPr>
        <w:t xml:space="preserve"> Name</w:t>
      </w:r>
    </w:p>
    <w:p w14:paraId="4E561AD6" w14:textId="5983161F" w:rsidR="00651758" w:rsidRPr="005415F2" w:rsidRDefault="00CD2985" w:rsidP="00651758">
      <w:pPr>
        <w:pStyle w:val="Heading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Agenda</w:t>
      </w:r>
    </w:p>
    <w:p w14:paraId="10B1296A" w14:textId="77777777" w:rsidR="00CD2985" w:rsidRPr="0087081C" w:rsidRDefault="00706962" w:rsidP="00CD2985">
      <w:pPr>
        <w:pStyle w:val="ListNumber"/>
        <w:rPr>
          <w:rFonts w:ascii="Times New Roman" w:hAnsi="Times New Roman"/>
        </w:rPr>
      </w:pPr>
      <w:sdt>
        <w:sdtPr>
          <w:rPr>
            <w:rFonts w:ascii="Palatino Linotype" w:eastAsiaTheme="majorEastAsia" w:hAnsi="Palatino Linotype"/>
          </w:rPr>
          <w:alias w:val="Call to order:"/>
          <w:tag w:val="Call to order:"/>
          <w:id w:val="-1169712673"/>
          <w:placeholder>
            <w:docPart w:val="AB7321A6322B4703962C06A1A8E9A00F"/>
          </w:placeholder>
          <w:temporary/>
          <w:showingPlcHdr/>
          <w15:appearance w15:val="hidden"/>
        </w:sdtPr>
        <w:sdtEndPr>
          <w:rPr>
            <w:rFonts w:ascii="Times New Roman" w:eastAsia="Times New Roman" w:hAnsi="Times New Roman"/>
          </w:rPr>
        </w:sdtEndPr>
        <w:sdtContent>
          <w:r w:rsidR="00CD2985" w:rsidRPr="0087081C">
            <w:rPr>
              <w:rFonts w:ascii="Times New Roman" w:eastAsiaTheme="majorEastAsia" w:hAnsi="Times New Roman"/>
            </w:rPr>
            <w:t>Call to order</w:t>
          </w:r>
        </w:sdtContent>
      </w:sdt>
    </w:p>
    <w:p w14:paraId="778E8B8A" w14:textId="77777777" w:rsidR="00CD2985" w:rsidRPr="0087081C" w:rsidRDefault="00CD2985" w:rsidP="00CD2985">
      <w:pPr>
        <w:pStyle w:val="ListNumber"/>
        <w:rPr>
          <w:rFonts w:ascii="Times New Roman" w:hAnsi="Times New Roman"/>
        </w:rPr>
      </w:pPr>
      <w:r w:rsidRPr="0087081C">
        <w:rPr>
          <w:rFonts w:ascii="Times New Roman" w:eastAsiaTheme="majorEastAsia" w:hAnsi="Times New Roman"/>
        </w:rPr>
        <w:t>Welcome and Introductions</w:t>
      </w:r>
    </w:p>
    <w:p w14:paraId="328C2AA4" w14:textId="77777777" w:rsidR="00CD2985" w:rsidRPr="0087081C" w:rsidRDefault="00706962" w:rsidP="00CD2985">
      <w:pPr>
        <w:pStyle w:val="ListNumber"/>
        <w:rPr>
          <w:rFonts w:ascii="Times New Roman" w:hAnsi="Times New Roman"/>
        </w:rPr>
      </w:pPr>
      <w:sdt>
        <w:sdtPr>
          <w:rPr>
            <w:rFonts w:ascii="Times New Roman" w:eastAsiaTheme="majorEastAsia" w:hAnsi="Times New Roman"/>
          </w:rPr>
          <w:alias w:val="Approval of minutes from last meeting:"/>
          <w:tag w:val="Approval of minutes from last meeting:"/>
          <w:id w:val="-1073734390"/>
          <w:placeholder>
            <w:docPart w:val="B78CA49AA47243C285F5F76C0237F1BF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CD2985" w:rsidRPr="0087081C">
            <w:rPr>
              <w:rFonts w:ascii="Times New Roman" w:eastAsiaTheme="majorEastAsia" w:hAnsi="Times New Roman"/>
            </w:rPr>
            <w:t>Approval of minutes from last meeting</w:t>
          </w:r>
        </w:sdtContent>
      </w:sdt>
    </w:p>
    <w:p w14:paraId="464C92A5" w14:textId="77777777" w:rsidR="00CD2985" w:rsidRPr="0087081C" w:rsidRDefault="00706962" w:rsidP="00CD2985">
      <w:pPr>
        <w:pStyle w:val="ListNumber"/>
        <w:rPr>
          <w:rFonts w:ascii="Times New Roman" w:hAnsi="Times New Roman"/>
        </w:rPr>
      </w:pPr>
      <w:sdt>
        <w:sdtPr>
          <w:rPr>
            <w:rFonts w:ascii="Times New Roman" w:hAnsi="Times New Roman"/>
          </w:rPr>
          <w:alias w:val="Open issues:"/>
          <w:tag w:val="Open issues:"/>
          <w:id w:val="-297222184"/>
          <w:placeholder>
            <w:docPart w:val="43C9E1A1C51B47AFB65D06ED2103F7EE"/>
          </w:placeholder>
          <w:temporary/>
          <w:showingPlcHdr/>
          <w15:appearance w15:val="hidden"/>
        </w:sdtPr>
        <w:sdtEndPr/>
        <w:sdtContent>
          <w:r w:rsidR="00CD2985" w:rsidRPr="0087081C">
            <w:rPr>
              <w:rFonts w:ascii="Times New Roman" w:eastAsiaTheme="majorEastAsia" w:hAnsi="Times New Roman"/>
            </w:rPr>
            <w:t>Open issues</w:t>
          </w:r>
        </w:sdtContent>
      </w:sdt>
    </w:p>
    <w:p w14:paraId="02A29F35" w14:textId="77777777" w:rsidR="00CD2985" w:rsidRPr="0087081C" w:rsidRDefault="00CD2985" w:rsidP="00CD2985">
      <w:pPr>
        <w:pStyle w:val="ListNumber2"/>
        <w:rPr>
          <w:rFonts w:ascii="Times New Roman" w:hAnsi="Times New Roman"/>
        </w:rPr>
      </w:pPr>
      <w:r w:rsidRPr="0087081C">
        <w:rPr>
          <w:rFonts w:ascii="Times New Roman" w:hAnsi="Times New Roman"/>
        </w:rPr>
        <w:t>Open issue</w:t>
      </w:r>
    </w:p>
    <w:p w14:paraId="33C270DF" w14:textId="77777777" w:rsidR="00CD2985" w:rsidRPr="0087081C" w:rsidRDefault="00CD2985" w:rsidP="00CD2985">
      <w:pPr>
        <w:pStyle w:val="ListNumber2"/>
        <w:rPr>
          <w:rFonts w:ascii="Times New Roman" w:hAnsi="Times New Roman"/>
        </w:rPr>
      </w:pPr>
      <w:r w:rsidRPr="0087081C">
        <w:rPr>
          <w:rFonts w:ascii="Times New Roman" w:hAnsi="Times New Roman"/>
        </w:rPr>
        <w:t>Open issue</w:t>
      </w:r>
    </w:p>
    <w:p w14:paraId="4570F2D4" w14:textId="77777777" w:rsidR="00CD2985" w:rsidRPr="0087081C" w:rsidRDefault="00CD2985" w:rsidP="00CD2985">
      <w:pPr>
        <w:pStyle w:val="ListNumber2"/>
        <w:rPr>
          <w:rFonts w:ascii="Times New Roman" w:hAnsi="Times New Roman"/>
        </w:rPr>
      </w:pPr>
      <w:r w:rsidRPr="0087081C">
        <w:rPr>
          <w:rFonts w:ascii="Times New Roman" w:hAnsi="Times New Roman"/>
        </w:rPr>
        <w:t>Open issue</w:t>
      </w:r>
    </w:p>
    <w:p w14:paraId="19209B5D" w14:textId="77777777" w:rsidR="00CD2985" w:rsidRPr="0087081C" w:rsidRDefault="00706962" w:rsidP="00CD2985">
      <w:pPr>
        <w:pStyle w:val="ListNumber"/>
        <w:rPr>
          <w:rFonts w:ascii="Times New Roman" w:hAnsi="Times New Roman"/>
        </w:rPr>
      </w:pPr>
      <w:sdt>
        <w:sdtPr>
          <w:rPr>
            <w:rFonts w:ascii="Times New Roman" w:hAnsi="Times New Roman"/>
          </w:rPr>
          <w:alias w:val="New business:"/>
          <w:tag w:val="New business:"/>
          <w:id w:val="-135951456"/>
          <w:placeholder>
            <w:docPart w:val="EA637BFCC8A849499B7094C654BC179C"/>
          </w:placeholder>
          <w:temporary/>
          <w:showingPlcHdr/>
          <w15:appearance w15:val="hidden"/>
        </w:sdtPr>
        <w:sdtEndPr/>
        <w:sdtContent>
          <w:r w:rsidR="00CD2985" w:rsidRPr="0087081C">
            <w:rPr>
              <w:rFonts w:ascii="Times New Roman" w:eastAsiaTheme="majorEastAsia" w:hAnsi="Times New Roman"/>
            </w:rPr>
            <w:t>New business</w:t>
          </w:r>
        </w:sdtContent>
      </w:sdt>
    </w:p>
    <w:p w14:paraId="12F50B4A" w14:textId="77777777" w:rsidR="00CD2985" w:rsidRPr="0087081C" w:rsidRDefault="00CD2985" w:rsidP="00CD2985">
      <w:pPr>
        <w:pStyle w:val="ListNumber2"/>
        <w:rPr>
          <w:rFonts w:ascii="Times New Roman" w:hAnsi="Times New Roman"/>
        </w:rPr>
      </w:pPr>
      <w:r w:rsidRPr="0087081C">
        <w:rPr>
          <w:rFonts w:ascii="Times New Roman" w:hAnsi="Times New Roman"/>
        </w:rPr>
        <w:t>New business</w:t>
      </w:r>
    </w:p>
    <w:p w14:paraId="5DBEDAD1" w14:textId="77777777" w:rsidR="00CD2985" w:rsidRPr="0087081C" w:rsidRDefault="00CD2985" w:rsidP="00CD2985">
      <w:pPr>
        <w:pStyle w:val="ListNumber2"/>
        <w:rPr>
          <w:rFonts w:ascii="Times New Roman" w:hAnsi="Times New Roman"/>
        </w:rPr>
      </w:pPr>
      <w:r w:rsidRPr="0087081C">
        <w:rPr>
          <w:rFonts w:ascii="Times New Roman" w:hAnsi="Times New Roman"/>
        </w:rPr>
        <w:t>New business</w:t>
      </w:r>
    </w:p>
    <w:p w14:paraId="7DDD61F5" w14:textId="77777777" w:rsidR="00CD2985" w:rsidRPr="0087081C" w:rsidRDefault="00CD2985" w:rsidP="00CD2985">
      <w:pPr>
        <w:pStyle w:val="ListNumber2"/>
        <w:rPr>
          <w:rFonts w:ascii="Times New Roman" w:hAnsi="Times New Roman"/>
        </w:rPr>
      </w:pPr>
      <w:r w:rsidRPr="0087081C">
        <w:rPr>
          <w:rFonts w:ascii="Times New Roman" w:hAnsi="Times New Roman"/>
        </w:rPr>
        <w:t>New business</w:t>
      </w:r>
    </w:p>
    <w:p w14:paraId="3103F2A2" w14:textId="77777777" w:rsidR="00CD2985" w:rsidRPr="0087081C" w:rsidRDefault="00CD2985" w:rsidP="00CD2985">
      <w:pPr>
        <w:pStyle w:val="ListNumber"/>
        <w:rPr>
          <w:rFonts w:ascii="Times New Roman" w:hAnsi="Times New Roman"/>
        </w:rPr>
      </w:pPr>
      <w:r w:rsidRPr="0087081C">
        <w:rPr>
          <w:rFonts w:ascii="Times New Roman" w:hAnsi="Times New Roman"/>
        </w:rPr>
        <w:t>Next Meeting</w:t>
      </w:r>
    </w:p>
    <w:p w14:paraId="7F8009CA" w14:textId="77777777" w:rsidR="00CD2985" w:rsidRPr="0087081C" w:rsidRDefault="00706962" w:rsidP="00CD2985">
      <w:pPr>
        <w:pStyle w:val="ListNumber"/>
        <w:rPr>
          <w:rFonts w:ascii="Times New Roman" w:hAnsi="Times New Roman"/>
        </w:rPr>
      </w:pPr>
      <w:sdt>
        <w:sdtPr>
          <w:rPr>
            <w:rFonts w:ascii="Times New Roman" w:hAnsi="Times New Roman"/>
          </w:rPr>
          <w:alias w:val="Adjournment:"/>
          <w:tag w:val="Adjournment:"/>
          <w:id w:val="-768846696"/>
          <w:placeholder>
            <w:docPart w:val="B848465B6B6E49D1A089869FD6B9AD20"/>
          </w:placeholder>
          <w:temporary/>
          <w:showingPlcHdr/>
          <w15:appearance w15:val="hidden"/>
        </w:sdtPr>
        <w:sdtEndPr/>
        <w:sdtContent>
          <w:r w:rsidR="00CD2985" w:rsidRPr="0087081C">
            <w:rPr>
              <w:rFonts w:ascii="Times New Roman" w:hAnsi="Times New Roman"/>
            </w:rPr>
            <w:t>Adjournment</w:t>
          </w:r>
        </w:sdtContent>
      </w:sdt>
    </w:p>
    <w:p w14:paraId="3494CBCA" w14:textId="77777777" w:rsidR="00651758" w:rsidRDefault="00651758" w:rsidP="00651758">
      <w:pPr>
        <w:rPr>
          <w:rFonts w:ascii="Times New Roman" w:hAnsi="Times New Roman"/>
        </w:rPr>
      </w:pPr>
    </w:p>
    <w:p w14:paraId="22B13DA9" w14:textId="77777777" w:rsidR="00651758" w:rsidRPr="0087081C" w:rsidRDefault="00651758" w:rsidP="00651758">
      <w:pPr>
        <w:rPr>
          <w:rFonts w:ascii="Times New Roman" w:hAnsi="Times New Roman"/>
        </w:rPr>
      </w:pPr>
    </w:p>
    <w:sectPr w:rsidR="00651758" w:rsidRPr="0087081C" w:rsidSect="00015440">
      <w:headerReference w:type="default" r:id="rId18"/>
      <w:footerReference w:type="default" r:id="rId19"/>
      <w:pgSz w:w="12240" w:h="15840" w:code="1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86E1E0" w14:textId="77777777" w:rsidR="00706962" w:rsidRDefault="00706962" w:rsidP="001E7D29">
      <w:pPr>
        <w:spacing w:after="0" w:line="240" w:lineRule="auto"/>
      </w:pPr>
      <w:r>
        <w:separator/>
      </w:r>
    </w:p>
  </w:endnote>
  <w:endnote w:type="continuationSeparator" w:id="0">
    <w:p w14:paraId="0A8EE16A" w14:textId="77777777" w:rsidR="00706962" w:rsidRDefault="00706962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6CDCB4" w14:textId="15D75E80" w:rsidR="00D82B24" w:rsidRPr="00CA382D" w:rsidRDefault="00CA382D">
    <w:pPr>
      <w:pStyle w:val="Footer"/>
      <w:rPr>
        <w:rFonts w:ascii="Palatino Linotype" w:hAnsi="Palatino Linotype"/>
        <w:sz w:val="20"/>
        <w:szCs w:val="20"/>
      </w:rPr>
    </w:pPr>
    <w:r>
      <w:rPr>
        <w:rFonts w:ascii="Palatino Linotype" w:hAnsi="Palatino Linotype"/>
        <w:noProof/>
        <w:sz w:val="20"/>
        <w:szCs w:val="20"/>
      </w:rPr>
      <w:drawing>
        <wp:anchor distT="0" distB="0" distL="114300" distR="114300" simplePos="0" relativeHeight="251667456" behindDoc="0" locked="0" layoutInCell="1" allowOverlap="1" wp14:anchorId="02510189" wp14:editId="6AA4F2B3">
          <wp:simplePos x="0" y="0"/>
          <wp:positionH relativeFrom="column">
            <wp:posOffset>-146685</wp:posOffset>
          </wp:positionH>
          <wp:positionV relativeFrom="paragraph">
            <wp:posOffset>12700</wp:posOffset>
          </wp:positionV>
          <wp:extent cx="178681" cy="274320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312px-Map_marker.svg.png"/>
                  <pic:cNvPicPr/>
                </pic:nvPicPr>
                <pic:blipFill>
                  <a:blip r:embed="rId1">
                    <a:duotone>
                      <a:prstClr val="black"/>
                      <a:schemeClr val="accent6">
                        <a:tint val="45000"/>
                        <a:satMod val="400000"/>
                      </a:schemeClr>
                    </a:duotone>
                    <a:extLst>
                      <a:ext uri="{837473B0-CC2E-450A-ABE3-18F120FF3D39}">
                        <a1611:picAttrSrcUrl xmlns:a1611="http://schemas.microsoft.com/office/drawing/2016/11/main" r:i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78681" cy="274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alatino Linotype" w:hAnsi="Palatino Linotype"/>
        <w:noProof/>
        <w:sz w:val="20"/>
        <w:szCs w:val="20"/>
      </w:rPr>
      <w:drawing>
        <wp:anchor distT="0" distB="0" distL="114300" distR="114300" simplePos="0" relativeHeight="251666432" behindDoc="0" locked="0" layoutInCell="1" allowOverlap="1" wp14:anchorId="094B346F" wp14:editId="24040A96">
          <wp:simplePos x="0" y="0"/>
          <wp:positionH relativeFrom="column">
            <wp:posOffset>3425825</wp:posOffset>
          </wp:positionH>
          <wp:positionV relativeFrom="paragraph">
            <wp:posOffset>6985</wp:posOffset>
          </wp:positionV>
          <wp:extent cx="278399" cy="285083"/>
          <wp:effectExtent l="0" t="0" r="7620" b="127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1000px-Blue_globe_icon.svg.png"/>
                  <pic:cNvPicPr/>
                </pic:nvPicPr>
                <pic:blipFill>
                  <a:blip r:embed="rId3">
                    <a:extLst>
                      <a:ext uri="{837473B0-CC2E-450A-ABE3-18F120FF3D39}">
                        <a1611:picAttrSrcUrl xmlns:a1611="http://schemas.microsoft.com/office/drawing/2016/11/main" r:i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 flipV="1">
                    <a:off x="0" y="0"/>
                    <a:ext cx="278399" cy="2850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alatino Linotype" w:hAnsi="Palatino Linotype"/>
        <w:noProof/>
        <w:sz w:val="20"/>
        <w:szCs w:val="20"/>
      </w:rPr>
      <w:drawing>
        <wp:anchor distT="0" distB="0" distL="114300" distR="114300" simplePos="0" relativeHeight="251665408" behindDoc="0" locked="0" layoutInCell="1" allowOverlap="1" wp14:anchorId="0C8E5CEB" wp14:editId="4A16E03A">
          <wp:simplePos x="0" y="0"/>
          <wp:positionH relativeFrom="column">
            <wp:posOffset>2159000</wp:posOffset>
          </wp:positionH>
          <wp:positionV relativeFrom="paragraph">
            <wp:posOffset>10160</wp:posOffset>
          </wp:positionV>
          <wp:extent cx="276225" cy="276225"/>
          <wp:effectExtent l="0" t="0" r="9525" b="952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024px-Phone_font_awesome.svg.png"/>
                  <pic:cNvPicPr/>
                </pic:nvPicPr>
                <pic:blipFill>
                  <a:blip r:embed="rId5">
                    <a:duotone>
                      <a:schemeClr val="accent6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837473B0-CC2E-450A-ABE3-18F120FF3D39}">
                        <a1611:picAttrSrcUrl xmlns:a1611="http://schemas.microsoft.com/office/drawing/2016/11/main" r:i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6225" cy="276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82B24" w:rsidRPr="00CA382D">
      <w:rPr>
        <w:rFonts w:ascii="Palatino Linotype" w:hAnsi="Palatino Linotype"/>
        <w:noProof/>
        <w:sz w:val="20"/>
        <w:szCs w:val="20"/>
      </w:rPr>
      <w:drawing>
        <wp:anchor distT="0" distB="0" distL="114300" distR="114300" simplePos="0" relativeHeight="251664384" behindDoc="0" locked="0" layoutInCell="1" allowOverlap="1" wp14:anchorId="0D30B771" wp14:editId="79CA16A1">
          <wp:simplePos x="0" y="0"/>
          <wp:positionH relativeFrom="margin">
            <wp:posOffset>5671391</wp:posOffset>
          </wp:positionH>
          <wp:positionV relativeFrom="paragraph">
            <wp:posOffset>-186690</wp:posOffset>
          </wp:positionV>
          <wp:extent cx="745263" cy="745263"/>
          <wp:effectExtent l="0" t="0" r="0" b="0"/>
          <wp:wrapNone/>
          <wp:docPr id="17" name="Picture 17" descr="A picture containing objec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HAB-SEAL-COLOR.jpg"/>
                  <pic:cNvPicPr/>
                </pic:nvPicPr>
                <pic:blipFill>
                  <a:blip r:embed="rId7">
                    <a:clrChange>
                      <a:clrFrom>
                        <a:srgbClr val="FFFEFD"/>
                      </a:clrFrom>
                      <a:clrTo>
                        <a:srgbClr val="FFFEFD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263" cy="7452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82B24" w:rsidRPr="00CA382D">
      <w:rPr>
        <w:rFonts w:ascii="Palatino Linotype" w:hAnsi="Palatino Linotype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3871" behindDoc="0" locked="0" layoutInCell="1" allowOverlap="1" wp14:anchorId="4EBF54B1" wp14:editId="03ADA351">
              <wp:simplePos x="0" y="0"/>
              <wp:positionH relativeFrom="column">
                <wp:posOffset>5550681</wp:posOffset>
              </wp:positionH>
              <wp:positionV relativeFrom="paragraph">
                <wp:posOffset>-219094</wp:posOffset>
              </wp:positionV>
              <wp:extent cx="972541" cy="951399"/>
              <wp:effectExtent l="0" t="0" r="0" b="1270"/>
              <wp:wrapNone/>
              <wp:docPr id="18" name="Oval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72541" cy="951399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oval w14:anchorId="3DF4BEC3" id="Oval 18" o:spid="_x0000_s1026" style="position:absolute;margin-left:437.05pt;margin-top:-17.25pt;width:76.6pt;height:74.9pt;z-index:2516638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" fillcolor="white [3212]" stroked="f" strokeweight="2pt"/>
          </w:pict>
        </mc:Fallback>
      </mc:AlternateContent>
    </w:r>
    <w:r w:rsidRPr="00CA382D">
      <w:rPr>
        <w:rFonts w:ascii="Palatino Linotype" w:hAnsi="Palatino Linotype"/>
        <w:sz w:val="20"/>
        <w:szCs w:val="20"/>
      </w:rPr>
      <w:t xml:space="preserve">897 E. Iron Ave. Dover, OH 44622   </w:t>
    </w:r>
    <w:r>
      <w:rPr>
        <w:rFonts w:ascii="Palatino Linotype" w:hAnsi="Palatino Linotype"/>
        <w:sz w:val="20"/>
        <w:szCs w:val="20"/>
      </w:rPr>
      <w:t xml:space="preserve">       </w:t>
    </w:r>
    <w:r w:rsidRPr="00CA382D">
      <w:rPr>
        <w:rFonts w:ascii="Palatino Linotype" w:hAnsi="Palatino Linotype"/>
        <w:sz w:val="20"/>
        <w:szCs w:val="20"/>
      </w:rPr>
      <w:t xml:space="preserve"> </w:t>
    </w:r>
    <w:proofErr w:type="gramStart"/>
    <w:r w:rsidRPr="00CA382D">
      <w:rPr>
        <w:rFonts w:ascii="Palatino Linotype" w:hAnsi="Palatino Linotype"/>
        <w:sz w:val="20"/>
        <w:szCs w:val="20"/>
      </w:rPr>
      <w:t xml:space="preserve">   (</w:t>
    </w:r>
    <w:proofErr w:type="gramEnd"/>
    <w:r w:rsidRPr="00CA382D">
      <w:rPr>
        <w:rFonts w:ascii="Palatino Linotype" w:hAnsi="Palatino Linotype"/>
        <w:sz w:val="20"/>
        <w:szCs w:val="20"/>
      </w:rPr>
      <w:t>330) 343-5555                www.tchdnow.org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78D40E" w14:textId="77777777" w:rsidR="00706962" w:rsidRDefault="00706962" w:rsidP="001E7D29">
      <w:pPr>
        <w:spacing w:after="0" w:line="240" w:lineRule="auto"/>
      </w:pPr>
      <w:r>
        <w:separator/>
      </w:r>
    </w:p>
  </w:footnote>
  <w:footnote w:type="continuationSeparator" w:id="0">
    <w:p w14:paraId="2840E992" w14:textId="77777777" w:rsidR="00706962" w:rsidRDefault="00706962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D4BBCB" w14:textId="59C02C04" w:rsidR="00157E46" w:rsidRDefault="00F826C7" w:rsidP="00015440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1CDA8221" wp14:editId="77C94DF4">
          <wp:simplePos x="0" y="0"/>
          <wp:positionH relativeFrom="column">
            <wp:posOffset>514975</wp:posOffset>
          </wp:positionH>
          <wp:positionV relativeFrom="paragraph">
            <wp:posOffset>-279372</wp:posOffset>
          </wp:positionV>
          <wp:extent cx="1009246" cy="877485"/>
          <wp:effectExtent l="0" t="0" r="635" b="0"/>
          <wp:wrapNone/>
          <wp:docPr id="7" name="Picture 7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HLogo2ColorGIF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9246" cy="877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82B24">
      <w:rPr>
        <w:noProof/>
      </w:rPr>
      <mc:AlternateContent>
        <mc:Choice Requires="wps">
          <w:drawing>
            <wp:anchor distT="0" distB="0" distL="114300" distR="114300" simplePos="0" relativeHeight="251661823" behindDoc="0" locked="0" layoutInCell="1" allowOverlap="1" wp14:anchorId="231141C9" wp14:editId="19D8C884">
              <wp:simplePos x="0" y="0"/>
              <wp:positionH relativeFrom="column">
                <wp:posOffset>-200025</wp:posOffset>
              </wp:positionH>
              <wp:positionV relativeFrom="paragraph">
                <wp:posOffset>-1057275</wp:posOffset>
              </wp:positionV>
              <wp:extent cx="2419350" cy="2276475"/>
              <wp:effectExtent l="0" t="0" r="19050" b="28575"/>
              <wp:wrapNone/>
              <wp:docPr id="14" name="Oval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19350" cy="2276475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204CF3F1" id="Oval 14" o:spid="_x0000_s1026" style="position:absolute;margin-left:-15.75pt;margin-top:-83.25pt;width:190.5pt;height:179.25pt;z-index:251661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" fillcolor="white [3212]" strokecolor="#162a3c [1604]" strokeweight="2pt"/>
          </w:pict>
        </mc:Fallback>
      </mc:AlternateContent>
    </w:r>
    <w:r w:rsidR="00FE3951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8AF126F" wp14:editId="6DCF6E08">
              <wp:simplePos x="0" y="0"/>
              <mc:AlternateContent>
                <mc:Choice Requires="wp14">
                  <wp:positionH relativeFrom="page">
                    <wp14:pctPosHOffset>-3200</wp14:pctPosHOffset>
                  </wp:positionH>
                </mc:Choice>
                <mc:Fallback>
                  <wp:positionH relativeFrom="page">
                    <wp:posOffset>-248285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-13200</wp14:pctPosVOffset>
                  </wp:positionV>
                </mc:Choice>
                <mc:Fallback>
                  <wp:positionV relativeFrom="page">
                    <wp:posOffset>-1327150</wp:posOffset>
                  </wp:positionV>
                </mc:Fallback>
              </mc:AlternateContent>
              <wp:extent cx="8132725" cy="12165650"/>
              <wp:effectExtent l="0" t="0" r="0" b="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725" cy="12165650"/>
                        <a:chOff x="0" y="0"/>
                        <a:chExt cx="8132725" cy="1216565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>
          <w:pict>
            <v:group w14:anchorId="5631A190" id="Group 3" o:spid="_x0000_s1026" style="position:absolute;margin-left:0;margin-top:0;width:640.35pt;height:957.95pt;z-index:-251655168;mso-width-percent:1046;mso-height-percent:1210;mso-left-percent:-32;mso-top-percent:-132;mso-position-horizontal-relative:page;mso-position-vertical-relative:page;mso-width-percent:1046;mso-height-percent:1210;mso-left-percent:-32;mso-top-percent:-132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">
              <v:shape id="Freeform: Shape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Freeform: Shape 10" o:spid="_x0000_s1030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066754">
      <w:rPr>
        <w:noProof/>
      </w:rPr>
      <w:t xml:space="preserve"> </w:t>
    </w:r>
    <w:r w:rsidR="00157E46">
      <w:rPr>
        <w:noProof/>
      </w:rPr>
      <w:tab/>
    </w:r>
    <w:r w:rsidR="00157E46">
      <w:rPr>
        <w:noProof/>
      </w:rPr>
      <w:tab/>
    </w:r>
    <w:r w:rsidR="00157E46">
      <w:rPr>
        <w:noProof/>
      </w:rPr>
      <w:tab/>
    </w:r>
    <w:r w:rsidR="00157E46">
      <w:rPr>
        <w:noProof/>
      </w:rPr>
      <w:tab/>
    </w:r>
    <w:r w:rsidR="00157E46">
      <w:rPr>
        <w:noProof/>
      </w:rPr>
      <w:tab/>
    </w:r>
    <w:r w:rsidR="00157E46">
      <w:rPr>
        <w:noProof/>
      </w:rPr>
      <w:tab/>
    </w:r>
    <w:r w:rsidR="00157E46">
      <w:rPr>
        <w:noProof/>
      </w:rPr>
      <w:tab/>
    </w:r>
    <w:r w:rsidR="00157E46">
      <w:rPr>
        <w:noProof/>
      </w:rPr>
      <w:tab/>
    </w:r>
    <w:r w:rsidR="00157E46">
      <w:rPr>
        <w:noProof/>
      </w:rPr>
      <w:tab/>
    </w:r>
    <w:r w:rsidR="00157E46">
      <w:rPr>
        <w:noProof/>
      </w:rPr>
      <w:tab/>
    </w:r>
    <w:r w:rsidR="00157E46">
      <w:rPr>
        <w:noProof/>
      </w:rPr>
      <w:tab/>
    </w:r>
    <w:r w:rsidR="00157E46">
      <w:rPr>
        <w:noProof/>
      </w:rPr>
      <w:tab/>
    </w:r>
  </w:p>
  <w:p w14:paraId="0B0DC799" w14:textId="77777777" w:rsidR="00157E46" w:rsidRDefault="00157E46" w:rsidP="00015440">
    <w:pPr>
      <w:pStyle w:val="Header"/>
      <w:rPr>
        <w:noProof/>
      </w:rPr>
    </w:pPr>
  </w:p>
  <w:p w14:paraId="4700E3F7" w14:textId="3C656B79" w:rsidR="002E4F42" w:rsidRPr="00812880" w:rsidRDefault="001E3801" w:rsidP="0081288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2152FE" wp14:editId="3469780D">
              <wp:simplePos x="0" y="0"/>
              <wp:positionH relativeFrom="margin">
                <wp:posOffset>-307975</wp:posOffset>
              </wp:positionH>
              <wp:positionV relativeFrom="paragraph">
                <wp:posOffset>224046</wp:posOffset>
              </wp:positionV>
              <wp:extent cx="2590800" cy="628650"/>
              <wp:effectExtent l="0" t="0" r="0" b="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90800" cy="628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0A5310C" w14:textId="3AA547A6" w:rsidR="00D82B24" w:rsidRPr="0089097A" w:rsidRDefault="0089097A" w:rsidP="0089097A">
                          <w:pPr>
                            <w:spacing w:before="0" w:after="0" w:line="240" w:lineRule="auto"/>
                            <w:ind w:left="0"/>
                            <w:jc w:val="center"/>
                            <w:rPr>
                              <w:rFonts w:ascii="Bookman Old Style" w:hAnsi="Bookman Old Style"/>
                              <w:b/>
                              <w:bCs/>
                              <w:color w:val="002060"/>
                              <w:sz w:val="22"/>
                              <w:szCs w:val="22"/>
                            </w:rPr>
                          </w:pPr>
                          <w:r w:rsidRPr="008047E7">
                            <w:rPr>
                              <w:rFonts w:ascii="Bookman Old Style" w:hAnsi="Bookman Old Style"/>
                              <w:b/>
                              <w:bCs/>
                              <w:color w:val="002060"/>
                              <w:sz w:val="22"/>
                              <w:szCs w:val="22"/>
                            </w:rPr>
                            <w:t>Tuscarawas County</w:t>
                          </w:r>
                          <w:r w:rsidRPr="008047E7">
                            <w:rPr>
                              <w:rFonts w:ascii="Bookman Old Style" w:hAnsi="Bookman Old Style"/>
                              <w:b/>
                              <w:bCs/>
                              <w:color w:val="002060"/>
                              <w:sz w:val="22"/>
                              <w:szCs w:val="22"/>
                            </w:rPr>
                            <w:br/>
                            <w:t xml:space="preserve"> Health Department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2152FE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-24.25pt;margin-top:17.65pt;width:204pt;height:49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" filled="f" stroked="f" strokeweight=".5pt">
              <v:textbox>
                <w:txbxContent>
                  <w:p w14:paraId="40A5310C" w14:textId="3AA547A6" w:rsidR="00D82B24" w:rsidRPr="0089097A" w:rsidRDefault="0089097A" w:rsidP="0089097A">
                    <w:pPr>
                      <w:spacing w:before="0" w:after="0" w:line="240" w:lineRule="auto"/>
                      <w:ind w:left="0"/>
                      <w:jc w:val="center"/>
                      <w:rPr>
                        <w:rFonts w:ascii="Bookman Old Style" w:hAnsi="Bookman Old Style"/>
                        <w:b/>
                        <w:bCs/>
                        <w:color w:val="002060"/>
                        <w:sz w:val="22"/>
                        <w:szCs w:val="22"/>
                      </w:rPr>
                    </w:pPr>
                    <w:r w:rsidRPr="008047E7">
                      <w:rPr>
                        <w:rFonts w:ascii="Bookman Old Style" w:hAnsi="Bookman Old Style"/>
                        <w:b/>
                        <w:bCs/>
                        <w:color w:val="002060"/>
                        <w:sz w:val="22"/>
                        <w:szCs w:val="22"/>
                      </w:rPr>
                      <w:t>Tuscarawas County</w:t>
                    </w:r>
                    <w:r w:rsidRPr="008047E7">
                      <w:rPr>
                        <w:rFonts w:ascii="Bookman Old Style" w:hAnsi="Bookman Old Style"/>
                        <w:b/>
                        <w:bCs/>
                        <w:color w:val="002060"/>
                        <w:sz w:val="22"/>
                        <w:szCs w:val="22"/>
                      </w:rPr>
                      <w:br/>
                      <w:t xml:space="preserve"> Health Department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DA56A800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="Times New Roman" w:hAnsi="Times New Roman" w:cs="Times New Roman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8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7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B24"/>
    <w:rsid w:val="0000418E"/>
    <w:rsid w:val="00015440"/>
    <w:rsid w:val="00016839"/>
    <w:rsid w:val="00042360"/>
    <w:rsid w:val="00042FB3"/>
    <w:rsid w:val="00055973"/>
    <w:rsid w:val="00057671"/>
    <w:rsid w:val="00066754"/>
    <w:rsid w:val="00084752"/>
    <w:rsid w:val="00086540"/>
    <w:rsid w:val="000A2384"/>
    <w:rsid w:val="000A324B"/>
    <w:rsid w:val="000D445D"/>
    <w:rsid w:val="000D479D"/>
    <w:rsid w:val="000F4987"/>
    <w:rsid w:val="000F65EC"/>
    <w:rsid w:val="00103670"/>
    <w:rsid w:val="0011573E"/>
    <w:rsid w:val="0012634B"/>
    <w:rsid w:val="001269DE"/>
    <w:rsid w:val="0013665D"/>
    <w:rsid w:val="00140DAE"/>
    <w:rsid w:val="0015180F"/>
    <w:rsid w:val="00157E46"/>
    <w:rsid w:val="001746FC"/>
    <w:rsid w:val="00184D56"/>
    <w:rsid w:val="00193653"/>
    <w:rsid w:val="001C329C"/>
    <w:rsid w:val="001D15D7"/>
    <w:rsid w:val="001E286F"/>
    <w:rsid w:val="001E3801"/>
    <w:rsid w:val="001E7D29"/>
    <w:rsid w:val="00227312"/>
    <w:rsid w:val="002404F5"/>
    <w:rsid w:val="00270D66"/>
    <w:rsid w:val="00275260"/>
    <w:rsid w:val="00276FA1"/>
    <w:rsid w:val="00285B87"/>
    <w:rsid w:val="00291B4A"/>
    <w:rsid w:val="002C3D7E"/>
    <w:rsid w:val="002E4F42"/>
    <w:rsid w:val="00311650"/>
    <w:rsid w:val="0032131A"/>
    <w:rsid w:val="003310BF"/>
    <w:rsid w:val="00333DF8"/>
    <w:rsid w:val="003448DB"/>
    <w:rsid w:val="00352B99"/>
    <w:rsid w:val="00354C22"/>
    <w:rsid w:val="00357641"/>
    <w:rsid w:val="00360B6E"/>
    <w:rsid w:val="00361DEE"/>
    <w:rsid w:val="00394EF4"/>
    <w:rsid w:val="003E5EB5"/>
    <w:rsid w:val="00410612"/>
    <w:rsid w:val="00411F8B"/>
    <w:rsid w:val="004203B0"/>
    <w:rsid w:val="004230D9"/>
    <w:rsid w:val="00450670"/>
    <w:rsid w:val="004724BD"/>
    <w:rsid w:val="00477352"/>
    <w:rsid w:val="0048124E"/>
    <w:rsid w:val="00491C23"/>
    <w:rsid w:val="004B5C09"/>
    <w:rsid w:val="004E227E"/>
    <w:rsid w:val="00500DD1"/>
    <w:rsid w:val="00521AE3"/>
    <w:rsid w:val="00535B54"/>
    <w:rsid w:val="00554276"/>
    <w:rsid w:val="00564D17"/>
    <w:rsid w:val="00567050"/>
    <w:rsid w:val="00570173"/>
    <w:rsid w:val="005D3902"/>
    <w:rsid w:val="005D797B"/>
    <w:rsid w:val="005E0ED9"/>
    <w:rsid w:val="00616B41"/>
    <w:rsid w:val="00620AE8"/>
    <w:rsid w:val="0064628C"/>
    <w:rsid w:val="00651758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B74AA"/>
    <w:rsid w:val="006D5463"/>
    <w:rsid w:val="006E015E"/>
    <w:rsid w:val="006F03D4"/>
    <w:rsid w:val="00700B1F"/>
    <w:rsid w:val="00706962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F1E7F"/>
    <w:rsid w:val="007F34A4"/>
    <w:rsid w:val="0081077D"/>
    <w:rsid w:val="00812880"/>
    <w:rsid w:val="00815563"/>
    <w:rsid w:val="008240DA"/>
    <w:rsid w:val="00825B23"/>
    <w:rsid w:val="008429E5"/>
    <w:rsid w:val="00863BD4"/>
    <w:rsid w:val="00863E6E"/>
    <w:rsid w:val="00867EA4"/>
    <w:rsid w:val="0087081C"/>
    <w:rsid w:val="00880C14"/>
    <w:rsid w:val="0089097A"/>
    <w:rsid w:val="00897D88"/>
    <w:rsid w:val="008A0319"/>
    <w:rsid w:val="008D43E9"/>
    <w:rsid w:val="008E3C0E"/>
    <w:rsid w:val="008E421A"/>
    <w:rsid w:val="008E476B"/>
    <w:rsid w:val="008F0F63"/>
    <w:rsid w:val="00922A60"/>
    <w:rsid w:val="00927C63"/>
    <w:rsid w:val="00932F50"/>
    <w:rsid w:val="0094637B"/>
    <w:rsid w:val="00955A78"/>
    <w:rsid w:val="009921B8"/>
    <w:rsid w:val="0099515C"/>
    <w:rsid w:val="009A6621"/>
    <w:rsid w:val="009C5D91"/>
    <w:rsid w:val="009D4984"/>
    <w:rsid w:val="009D6901"/>
    <w:rsid w:val="009F4E19"/>
    <w:rsid w:val="00A07662"/>
    <w:rsid w:val="00A14422"/>
    <w:rsid w:val="00A21B71"/>
    <w:rsid w:val="00A25111"/>
    <w:rsid w:val="00A330C7"/>
    <w:rsid w:val="00A3439E"/>
    <w:rsid w:val="00A37F9E"/>
    <w:rsid w:val="00A40085"/>
    <w:rsid w:val="00A47DF6"/>
    <w:rsid w:val="00A60E11"/>
    <w:rsid w:val="00A637D7"/>
    <w:rsid w:val="00A63D35"/>
    <w:rsid w:val="00A72927"/>
    <w:rsid w:val="00A9231C"/>
    <w:rsid w:val="00AA2532"/>
    <w:rsid w:val="00AA702D"/>
    <w:rsid w:val="00AE1F88"/>
    <w:rsid w:val="00AE20AD"/>
    <w:rsid w:val="00AE361F"/>
    <w:rsid w:val="00AE5370"/>
    <w:rsid w:val="00AF1A52"/>
    <w:rsid w:val="00B0508C"/>
    <w:rsid w:val="00B122D3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97A47"/>
    <w:rsid w:val="00BA2CE6"/>
    <w:rsid w:val="00BA3F5D"/>
    <w:rsid w:val="00BB018B"/>
    <w:rsid w:val="00BD1747"/>
    <w:rsid w:val="00BD1B3B"/>
    <w:rsid w:val="00BD2B06"/>
    <w:rsid w:val="00BD3B53"/>
    <w:rsid w:val="00BE2FFB"/>
    <w:rsid w:val="00BF68C7"/>
    <w:rsid w:val="00C00194"/>
    <w:rsid w:val="00C14973"/>
    <w:rsid w:val="00C15C45"/>
    <w:rsid w:val="00C1643D"/>
    <w:rsid w:val="00C261A9"/>
    <w:rsid w:val="00C40171"/>
    <w:rsid w:val="00C42793"/>
    <w:rsid w:val="00C47362"/>
    <w:rsid w:val="00C601ED"/>
    <w:rsid w:val="00C7624A"/>
    <w:rsid w:val="00C8234D"/>
    <w:rsid w:val="00CA382D"/>
    <w:rsid w:val="00CD0370"/>
    <w:rsid w:val="00CD2985"/>
    <w:rsid w:val="00CD4CE6"/>
    <w:rsid w:val="00CE5A5C"/>
    <w:rsid w:val="00D31AB7"/>
    <w:rsid w:val="00D50D23"/>
    <w:rsid w:val="00D512BB"/>
    <w:rsid w:val="00D53571"/>
    <w:rsid w:val="00D7068F"/>
    <w:rsid w:val="00D82B24"/>
    <w:rsid w:val="00D8417F"/>
    <w:rsid w:val="00D87431"/>
    <w:rsid w:val="00DA3B1A"/>
    <w:rsid w:val="00DC6078"/>
    <w:rsid w:val="00DC79AD"/>
    <w:rsid w:val="00DD2075"/>
    <w:rsid w:val="00DD73B4"/>
    <w:rsid w:val="00DE01D4"/>
    <w:rsid w:val="00DF2868"/>
    <w:rsid w:val="00DF7B22"/>
    <w:rsid w:val="00E557A0"/>
    <w:rsid w:val="00E70676"/>
    <w:rsid w:val="00EF6435"/>
    <w:rsid w:val="00F10F6B"/>
    <w:rsid w:val="00F23697"/>
    <w:rsid w:val="00F36BB7"/>
    <w:rsid w:val="00F826C7"/>
    <w:rsid w:val="00F87EAA"/>
    <w:rsid w:val="00F92B25"/>
    <w:rsid w:val="00F96B12"/>
    <w:rsid w:val="00FA7DB4"/>
    <w:rsid w:val="00FB2EE9"/>
    <w:rsid w:val="00FB3809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37F128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before="40" w:after="12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097A"/>
  </w:style>
  <w:style w:type="paragraph" w:styleId="Heading1">
    <w:name w:val="heading 1"/>
    <w:basedOn w:val="Normal"/>
    <w:uiPriority w:val="9"/>
    <w:qFormat/>
    <w:rsid w:val="005D797B"/>
    <w:pPr>
      <w:keepNext/>
      <w:spacing w:before="0" w:after="240" w:line="240" w:lineRule="auto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5D797B"/>
    <w:pPr>
      <w:numPr>
        <w:numId w:val="40"/>
      </w:numPr>
      <w:spacing w:before="0" w:after="200"/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table" w:customStyle="1" w:styleId="Meetingminutestable">
    <w:name w:val="Meeting minutes table"/>
    <w:basedOn w:val="TableNormal"/>
    <w:uiPriority w:val="99"/>
    <w:rsid w:val="00BD1B3B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Emphasis">
    <w:name w:val="Emphasis"/>
    <w:basedOn w:val="DefaultParagraphFont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trong">
    <w:name w:val="Strong"/>
    <w:basedOn w:val="DefaultParagraphFont"/>
    <w:uiPriority w:val="22"/>
    <w:qFormat/>
    <w:rsid w:val="00042360"/>
    <w:rPr>
      <w:rFonts w:asciiTheme="minorHAnsi" w:hAnsiTheme="minorHAnsi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1B3B"/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5D797B"/>
    <w:pPr>
      <w:spacing w:after="0" w:line="240" w:lineRule="auto"/>
      <w:ind w:left="0"/>
    </w:pPr>
    <w:rPr>
      <w:rFonts w:cs="Calibri"/>
      <w:color w:val="2C567A" w:themeColor="accen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5D797B"/>
    <w:rPr>
      <w:rFonts w:cs="Calibri"/>
      <w:color w:val="2C567A" w:themeColor="accent1"/>
      <w:sz w:val="18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paragraph" w:customStyle="1" w:styleId="Attendees">
    <w:name w:val="Attendees"/>
    <w:basedOn w:val="Normal"/>
    <w:qFormat/>
    <w:rsid w:val="005D797B"/>
    <w:pPr>
      <w:spacing w:before="0" w:after="480" w:line="274" w:lineRule="auto"/>
      <w:ind w:left="0"/>
      <w:jc w:val="center"/>
    </w:pPr>
    <w:rPr>
      <w:rFonts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sv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sv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svg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7" Type="http://schemas.openxmlformats.org/officeDocument/2006/relationships/image" Target="media/image11.jpg"/><Relationship Id="rId2" Type="http://schemas.openxmlformats.org/officeDocument/2006/relationships/hyperlink" Target="http://commons.wikimedia.org/wiki/File:Map_marker.svg" TargetMode="External"/><Relationship Id="rId1" Type="http://schemas.openxmlformats.org/officeDocument/2006/relationships/image" Target="media/image8.png"/><Relationship Id="rId6" Type="http://schemas.openxmlformats.org/officeDocument/2006/relationships/hyperlink" Target="http://commons.wikimedia.org/wiki/file:phone_font_awesome.svg" TargetMode="External"/><Relationship Id="rId5" Type="http://schemas.openxmlformats.org/officeDocument/2006/relationships/image" Target="media/image10.png"/><Relationship Id="rId4" Type="http://schemas.openxmlformats.org/officeDocument/2006/relationships/hyperlink" Target="http://commons.wikimedia.org/wiki/File:Blue_globe_icon.sv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yonley\AppData\Roaming\Microsoft\Templates\Blue%20spheres%20agend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E303798B2B2406DAF2AB9E5F30238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6B01CA-8253-4989-9332-EE6AFB538ACA}"/>
      </w:docPartPr>
      <w:docPartBody>
        <w:p w:rsidR="00ED298D" w:rsidRDefault="00B60330" w:rsidP="00B60330">
          <w:pPr>
            <w:pStyle w:val="CE303798B2B2406DAF2AB9E5F30238C2"/>
          </w:pPr>
          <w:r w:rsidRPr="007B2549">
            <w:t>Facilitator Name</w:t>
          </w:r>
        </w:p>
      </w:docPartBody>
    </w:docPart>
    <w:docPart>
      <w:docPartPr>
        <w:name w:val="08D1CDD861384DA1947AE88994C6BA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0480D5-5A57-45EA-B5BD-B0BA9FA07F80}"/>
      </w:docPartPr>
      <w:docPartBody>
        <w:p w:rsidR="00ED298D" w:rsidRDefault="00B60330" w:rsidP="00B60330">
          <w:pPr>
            <w:pStyle w:val="08D1CDD861384DA1947AE88994C6BA6A"/>
          </w:pPr>
          <w:r w:rsidRPr="007D4434">
            <w:t>called to order the regular meeting of the</w:t>
          </w:r>
        </w:p>
      </w:docPartBody>
    </w:docPart>
    <w:docPart>
      <w:docPartPr>
        <w:name w:val="5BCF5A3E5705416F9B479CBD9335C9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036610-239B-40F7-BD1F-77AEB4853489}"/>
      </w:docPartPr>
      <w:docPartBody>
        <w:p w:rsidR="00ED298D" w:rsidRDefault="00B60330" w:rsidP="00B60330">
          <w:pPr>
            <w:pStyle w:val="5BCF5A3E5705416F9B479CBD9335C925"/>
          </w:pPr>
          <w:r w:rsidRPr="00C15C45">
            <w:t>Attendees</w:t>
          </w:r>
        </w:p>
      </w:docPartBody>
    </w:docPart>
    <w:docPart>
      <w:docPartPr>
        <w:name w:val="0CD8FF86C9A74E958061E55276AA45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575714-7D1D-4CC9-BDD6-7CCB4298B535}"/>
      </w:docPartPr>
      <w:docPartBody>
        <w:p w:rsidR="00ED298D" w:rsidRDefault="00B60330" w:rsidP="00B60330">
          <w:pPr>
            <w:pStyle w:val="0CD8FF86C9A74E958061E55276AA45F3"/>
          </w:pPr>
          <w:r w:rsidRPr="007B2549">
            <w:t>Organization/Committee Name</w:t>
          </w:r>
        </w:p>
      </w:docPartBody>
    </w:docPart>
    <w:docPart>
      <w:docPartPr>
        <w:name w:val="4C6B763DB66D4501894EEF40355820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4937F9-820F-4E1C-950B-581399311764}"/>
      </w:docPartPr>
      <w:docPartBody>
        <w:p w:rsidR="00ED298D" w:rsidRDefault="00B60330" w:rsidP="00B60330">
          <w:pPr>
            <w:pStyle w:val="4C6B763DB66D4501894EEF40355820DF"/>
          </w:pPr>
          <w:r w:rsidRPr="00AF1A52">
            <w:t>Meeting Agenda</w:t>
          </w:r>
        </w:p>
      </w:docPartBody>
    </w:docPart>
    <w:docPart>
      <w:docPartPr>
        <w:name w:val="AB7321A6322B4703962C06A1A8E9A0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63E225-4C80-4785-B3DE-D22936BB27B5}"/>
      </w:docPartPr>
      <w:docPartBody>
        <w:p w:rsidR="00797504" w:rsidRDefault="00444176" w:rsidP="00444176">
          <w:pPr>
            <w:pStyle w:val="AB7321A6322B4703962C06A1A8E9A00F"/>
          </w:pPr>
          <w:r w:rsidRPr="007D4434">
            <w:rPr>
              <w:rFonts w:eastAsiaTheme="majorEastAsia"/>
            </w:rPr>
            <w:t>Call to order</w:t>
          </w:r>
        </w:p>
      </w:docPartBody>
    </w:docPart>
    <w:docPart>
      <w:docPartPr>
        <w:name w:val="B78CA49AA47243C285F5F76C0237F1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AC6C8A-E66A-4B46-975F-FB34BF7EB215}"/>
      </w:docPartPr>
      <w:docPartBody>
        <w:p w:rsidR="00797504" w:rsidRDefault="00444176" w:rsidP="00444176">
          <w:pPr>
            <w:pStyle w:val="B78CA49AA47243C285F5F76C0237F1BF"/>
          </w:pPr>
          <w:r w:rsidRPr="007D4434">
            <w:rPr>
              <w:rFonts w:eastAsiaTheme="majorEastAsia"/>
            </w:rPr>
            <w:t>Approval of minutes from last meeting</w:t>
          </w:r>
        </w:p>
      </w:docPartBody>
    </w:docPart>
    <w:docPart>
      <w:docPartPr>
        <w:name w:val="43C9E1A1C51B47AFB65D06ED2103F7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76F006-5913-45B5-8EB7-34072529715B}"/>
      </w:docPartPr>
      <w:docPartBody>
        <w:p w:rsidR="00797504" w:rsidRDefault="00444176" w:rsidP="00444176">
          <w:pPr>
            <w:pStyle w:val="43C9E1A1C51B47AFB65D06ED2103F7EE"/>
          </w:pPr>
          <w:r w:rsidRPr="00C15C45">
            <w:rPr>
              <w:rFonts w:eastAsiaTheme="majorEastAsia"/>
            </w:rPr>
            <w:t>Open issues</w:t>
          </w:r>
        </w:p>
      </w:docPartBody>
    </w:docPart>
    <w:docPart>
      <w:docPartPr>
        <w:name w:val="EA637BFCC8A849499B7094C654BC17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2F4094-9E5E-4D21-9125-E853A1875BDE}"/>
      </w:docPartPr>
      <w:docPartBody>
        <w:p w:rsidR="00797504" w:rsidRDefault="00444176" w:rsidP="00444176">
          <w:pPr>
            <w:pStyle w:val="EA637BFCC8A849499B7094C654BC179C"/>
          </w:pPr>
          <w:r w:rsidRPr="00C15C45">
            <w:rPr>
              <w:rFonts w:eastAsiaTheme="majorEastAsia"/>
            </w:rPr>
            <w:t>New business</w:t>
          </w:r>
        </w:p>
      </w:docPartBody>
    </w:docPart>
    <w:docPart>
      <w:docPartPr>
        <w:name w:val="B848465B6B6E49D1A089869FD6B9AD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553264-A8DC-433E-95E0-CE9377F786F4}"/>
      </w:docPartPr>
      <w:docPartBody>
        <w:p w:rsidR="00797504" w:rsidRDefault="00444176" w:rsidP="00444176">
          <w:pPr>
            <w:pStyle w:val="B848465B6B6E49D1A089869FD6B9AD20"/>
          </w:pPr>
          <w:r w:rsidRPr="00C15C45">
            <w:t>Adjournment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833"/>
    <w:rsid w:val="00444176"/>
    <w:rsid w:val="004B7603"/>
    <w:rsid w:val="00797504"/>
    <w:rsid w:val="009F1833"/>
    <w:rsid w:val="00B60330"/>
    <w:rsid w:val="00ED2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E668F0366AB45ABA0550604554C1B09">
    <w:name w:val="EE668F0366AB45ABA0550604554C1B09"/>
  </w:style>
  <w:style w:type="paragraph" w:customStyle="1" w:styleId="3F0E6B2F06EE4B57BF156C6B3C15B57F">
    <w:name w:val="3F0E6B2F06EE4B57BF156C6B3C15B57F"/>
  </w:style>
  <w:style w:type="paragraph" w:customStyle="1" w:styleId="E0FEEE69FBA04050A6074A0055CF0061">
    <w:name w:val="E0FEEE69FBA04050A6074A0055CF0061"/>
  </w:style>
  <w:style w:type="paragraph" w:customStyle="1" w:styleId="7FE5990BC47647DB8E1F45F49570D2E7">
    <w:name w:val="7FE5990BC47647DB8E1F45F49570D2E7"/>
  </w:style>
  <w:style w:type="paragraph" w:customStyle="1" w:styleId="DE14F26B0D2B439AB762A2C01541816A">
    <w:name w:val="DE14F26B0D2B439AB762A2C01541816A"/>
  </w:style>
  <w:style w:type="paragraph" w:customStyle="1" w:styleId="8E3CB1BA80F54FA385665B43C961FA4C">
    <w:name w:val="8E3CB1BA80F54FA385665B43C961FA4C"/>
  </w:style>
  <w:style w:type="paragraph" w:customStyle="1" w:styleId="A67F7D4AA9B34204A2CA72E910AA72BA">
    <w:name w:val="A67F7D4AA9B34204A2CA72E910AA72BA"/>
  </w:style>
  <w:style w:type="paragraph" w:customStyle="1" w:styleId="B7DB31551F94448FAD21490FC3268E76">
    <w:name w:val="B7DB31551F94448FAD21490FC3268E76"/>
  </w:style>
  <w:style w:type="paragraph" w:customStyle="1" w:styleId="96345E7974064DB8B0788BF706B7CA62">
    <w:name w:val="96345E7974064DB8B0788BF706B7CA62"/>
  </w:style>
  <w:style w:type="paragraph" w:customStyle="1" w:styleId="8388E07132DC47E4ADEEE43DD4E2CF4E">
    <w:name w:val="8388E07132DC47E4ADEEE43DD4E2CF4E"/>
  </w:style>
  <w:style w:type="paragraph" w:customStyle="1" w:styleId="FAF13E84857F4257859B419F5A2C764B">
    <w:name w:val="FAF13E84857F4257859B419F5A2C764B"/>
  </w:style>
  <w:style w:type="paragraph" w:customStyle="1" w:styleId="08055935C21C46F8A71732919C72C9C4">
    <w:name w:val="08055935C21C46F8A71732919C72C9C4"/>
  </w:style>
  <w:style w:type="paragraph" w:customStyle="1" w:styleId="B965EB3D570C4950996910C3CF4DB6C7">
    <w:name w:val="B965EB3D570C4950996910C3CF4DB6C7"/>
  </w:style>
  <w:style w:type="paragraph" w:customStyle="1" w:styleId="098BAC71F45840F6AF541F67A2FEE01F">
    <w:name w:val="098BAC71F45840F6AF541F67A2FEE01F"/>
  </w:style>
  <w:style w:type="paragraph" w:customStyle="1" w:styleId="F835D8C401064FBB880A337B80F83351">
    <w:name w:val="F835D8C401064FBB880A337B80F83351"/>
  </w:style>
  <w:style w:type="paragraph" w:customStyle="1" w:styleId="5E8338C77AF542F59332DAD495773431">
    <w:name w:val="5E8338C77AF542F59332DAD495773431"/>
  </w:style>
  <w:style w:type="paragraph" w:customStyle="1" w:styleId="CF9B70B734AF477CA0E460012EA08C00">
    <w:name w:val="CF9B70B734AF477CA0E460012EA08C00"/>
  </w:style>
  <w:style w:type="paragraph" w:customStyle="1" w:styleId="B82D371FB3ED4C3B91459E622E7DAD96">
    <w:name w:val="B82D371FB3ED4C3B91459E622E7DAD96"/>
  </w:style>
  <w:style w:type="paragraph" w:customStyle="1" w:styleId="2FA3EA47B0CF42E79B21599FE06785FE">
    <w:name w:val="2FA3EA47B0CF42E79B21599FE06785FE"/>
  </w:style>
  <w:style w:type="paragraph" w:customStyle="1" w:styleId="F94EACE7B0DD44F0ABCBBACD67226FDC">
    <w:name w:val="F94EACE7B0DD44F0ABCBBACD67226FDC"/>
  </w:style>
  <w:style w:type="paragraph" w:customStyle="1" w:styleId="F6C6699049B5483C9708289557EEC226">
    <w:name w:val="F6C6699049B5483C9708289557EEC226"/>
  </w:style>
  <w:style w:type="paragraph" w:customStyle="1" w:styleId="42A4EA2E886F47588BB58468A7EA737C">
    <w:name w:val="42A4EA2E886F47588BB58468A7EA737C"/>
  </w:style>
  <w:style w:type="paragraph" w:customStyle="1" w:styleId="CA1A432F26EC46F7A2B9C40F1C0D65BC">
    <w:name w:val="CA1A432F26EC46F7A2B9C40F1C0D65BC"/>
  </w:style>
  <w:style w:type="paragraph" w:customStyle="1" w:styleId="57CB1003E94B4E43AA35E3E0200181C0">
    <w:name w:val="57CB1003E94B4E43AA35E3E0200181C0"/>
  </w:style>
  <w:style w:type="paragraph" w:customStyle="1" w:styleId="8494FE5CD3164E588D117F614B36D188">
    <w:name w:val="8494FE5CD3164E588D117F614B36D188"/>
  </w:style>
  <w:style w:type="paragraph" w:customStyle="1" w:styleId="F059A5508E564928A616C73EDE030770">
    <w:name w:val="F059A5508E564928A616C73EDE030770"/>
  </w:style>
  <w:style w:type="paragraph" w:customStyle="1" w:styleId="B39B85C909E34A869471A4D30A4E2C78">
    <w:name w:val="B39B85C909E34A869471A4D30A4E2C78"/>
  </w:style>
  <w:style w:type="paragraph" w:customStyle="1" w:styleId="64C822DAECA14F53B68B0B8C7A423116">
    <w:name w:val="64C822DAECA14F53B68B0B8C7A423116"/>
  </w:style>
  <w:style w:type="paragraph" w:customStyle="1" w:styleId="4E4A6F55D05647F1A94966938053D343">
    <w:name w:val="4E4A6F55D05647F1A94966938053D343"/>
  </w:style>
  <w:style w:type="paragraph" w:customStyle="1" w:styleId="3BEEF6E864664943815FCF1A4CFD962B">
    <w:name w:val="3BEEF6E864664943815FCF1A4CFD962B"/>
  </w:style>
  <w:style w:type="paragraph" w:customStyle="1" w:styleId="A3626AC038F047C0ADC31ED384428AC8">
    <w:name w:val="A3626AC038F047C0ADC31ED384428AC8"/>
  </w:style>
  <w:style w:type="paragraph" w:customStyle="1" w:styleId="856C91B9340A41FCB6E1FD0F6CBFC5CD">
    <w:name w:val="856C91B9340A41FCB6E1FD0F6CBFC5CD"/>
  </w:style>
  <w:style w:type="paragraph" w:customStyle="1" w:styleId="71ABB64677214595BD3DBCCB399F8352">
    <w:name w:val="71ABB64677214595BD3DBCCB399F8352"/>
  </w:style>
  <w:style w:type="paragraph" w:customStyle="1" w:styleId="5523534A490148928E7C007820860FEC">
    <w:name w:val="5523534A490148928E7C007820860FEC"/>
  </w:style>
  <w:style w:type="paragraph" w:customStyle="1" w:styleId="2147B8C1C70C4446BA4F8D8435EECCBA">
    <w:name w:val="2147B8C1C70C4446BA4F8D8435EECCBA"/>
  </w:style>
  <w:style w:type="paragraph" w:customStyle="1" w:styleId="FEB0DF08E5294C8693A9C01FAC7F87FC">
    <w:name w:val="FEB0DF08E5294C8693A9C01FAC7F87FC"/>
  </w:style>
  <w:style w:type="paragraph" w:customStyle="1" w:styleId="C82C225E44BA43F79C9D50156AA76E74">
    <w:name w:val="C82C225E44BA43F79C9D50156AA76E74"/>
    <w:rsid w:val="00B60330"/>
  </w:style>
  <w:style w:type="paragraph" w:customStyle="1" w:styleId="2D17641E7B654660ABB035DE05C9BC34">
    <w:name w:val="2D17641E7B654660ABB035DE05C9BC34"/>
    <w:rsid w:val="00B60330"/>
  </w:style>
  <w:style w:type="paragraph" w:customStyle="1" w:styleId="DC45D0EDAFAF4F3AB3E0057E766E74F2">
    <w:name w:val="DC45D0EDAFAF4F3AB3E0057E766E74F2"/>
    <w:rsid w:val="00B60330"/>
  </w:style>
  <w:style w:type="paragraph" w:customStyle="1" w:styleId="F04A060E6356422F9D82152A72CC29E8">
    <w:name w:val="F04A060E6356422F9D82152A72CC29E8"/>
    <w:rsid w:val="00B60330"/>
  </w:style>
  <w:style w:type="paragraph" w:customStyle="1" w:styleId="D472BD471F7A46DAA90323E4F5D0BDA9">
    <w:name w:val="D472BD471F7A46DAA90323E4F5D0BDA9"/>
    <w:rsid w:val="00B60330"/>
  </w:style>
  <w:style w:type="paragraph" w:customStyle="1" w:styleId="CE303798B2B2406DAF2AB9E5F30238C2">
    <w:name w:val="CE303798B2B2406DAF2AB9E5F30238C2"/>
    <w:rsid w:val="00B60330"/>
  </w:style>
  <w:style w:type="paragraph" w:customStyle="1" w:styleId="08D1CDD861384DA1947AE88994C6BA6A">
    <w:name w:val="08D1CDD861384DA1947AE88994C6BA6A"/>
    <w:rsid w:val="00B60330"/>
  </w:style>
  <w:style w:type="paragraph" w:customStyle="1" w:styleId="5BCF5A3E5705416F9B479CBD9335C925">
    <w:name w:val="5BCF5A3E5705416F9B479CBD9335C925"/>
    <w:rsid w:val="00B60330"/>
  </w:style>
  <w:style w:type="paragraph" w:customStyle="1" w:styleId="0CD8FF86C9A74E958061E55276AA45F3">
    <w:name w:val="0CD8FF86C9A74E958061E55276AA45F3"/>
    <w:rsid w:val="00B60330"/>
  </w:style>
  <w:style w:type="paragraph" w:customStyle="1" w:styleId="4C6B763DB66D4501894EEF40355820DF">
    <w:name w:val="4C6B763DB66D4501894EEF40355820DF"/>
    <w:rsid w:val="00B60330"/>
  </w:style>
  <w:style w:type="paragraph" w:customStyle="1" w:styleId="86B9C89FC228472F8563BAE860E6A3EE">
    <w:name w:val="86B9C89FC228472F8563BAE860E6A3EE"/>
    <w:rsid w:val="00ED298D"/>
  </w:style>
  <w:style w:type="paragraph" w:customStyle="1" w:styleId="D22E7A714397407A86B98F19FDDDDC73">
    <w:name w:val="D22E7A714397407A86B98F19FDDDDC73"/>
    <w:rsid w:val="00ED298D"/>
  </w:style>
  <w:style w:type="paragraph" w:customStyle="1" w:styleId="96588A2DA26B4BB38D8D3E493330DB53">
    <w:name w:val="96588A2DA26B4BB38D8D3E493330DB53"/>
    <w:rsid w:val="00ED298D"/>
  </w:style>
  <w:style w:type="paragraph" w:customStyle="1" w:styleId="9E44D5151BD3473E8E9BA8D645E53DBD">
    <w:name w:val="9E44D5151BD3473E8E9BA8D645E53DBD"/>
    <w:rsid w:val="00ED298D"/>
  </w:style>
  <w:style w:type="paragraph" w:customStyle="1" w:styleId="932E292A0B404CFD875CADA47F6E62F5">
    <w:name w:val="932E292A0B404CFD875CADA47F6E62F5"/>
    <w:rsid w:val="00ED298D"/>
  </w:style>
  <w:style w:type="paragraph" w:customStyle="1" w:styleId="35C4F20CDDB8400282F08173783158AB">
    <w:name w:val="35C4F20CDDB8400282F08173783158AB"/>
    <w:rsid w:val="00ED298D"/>
  </w:style>
  <w:style w:type="paragraph" w:customStyle="1" w:styleId="86CD100040A0449A84F9CD01B7FFB1F6">
    <w:name w:val="86CD100040A0449A84F9CD01B7FFB1F6"/>
    <w:rsid w:val="00ED298D"/>
  </w:style>
  <w:style w:type="paragraph" w:customStyle="1" w:styleId="A3855CD4BA8641E0B6FC8066E6CBF6D5">
    <w:name w:val="A3855CD4BA8641E0B6FC8066E6CBF6D5"/>
    <w:rsid w:val="00ED298D"/>
  </w:style>
  <w:style w:type="paragraph" w:customStyle="1" w:styleId="1AD2C78FA13943F3B0999200B50673DB">
    <w:name w:val="1AD2C78FA13943F3B0999200B50673DB"/>
    <w:rsid w:val="00ED298D"/>
  </w:style>
  <w:style w:type="paragraph" w:customStyle="1" w:styleId="2705F3916F824CB6A0911423C0C890A3">
    <w:name w:val="2705F3916F824CB6A0911423C0C890A3"/>
    <w:rsid w:val="00ED298D"/>
  </w:style>
  <w:style w:type="paragraph" w:customStyle="1" w:styleId="9F2D4DD7686B4BFABC9AD1BEEB641E24">
    <w:name w:val="9F2D4DD7686B4BFABC9AD1BEEB641E24"/>
    <w:rsid w:val="00ED298D"/>
  </w:style>
  <w:style w:type="paragraph" w:customStyle="1" w:styleId="F1ACA133DCEB43BC9863F2F1EF9565F8">
    <w:name w:val="F1ACA133DCEB43BC9863F2F1EF9565F8"/>
    <w:rsid w:val="00ED298D"/>
  </w:style>
  <w:style w:type="paragraph" w:customStyle="1" w:styleId="93BB8FB307BC423BB811877F242F739D">
    <w:name w:val="93BB8FB307BC423BB811877F242F739D"/>
    <w:rsid w:val="00ED298D"/>
  </w:style>
  <w:style w:type="paragraph" w:customStyle="1" w:styleId="C61193429AA3442F9596B3ABCFDA8D59">
    <w:name w:val="C61193429AA3442F9596B3ABCFDA8D59"/>
    <w:rsid w:val="00ED298D"/>
  </w:style>
  <w:style w:type="paragraph" w:customStyle="1" w:styleId="02740ED93D54434AB2F08CA967DFE717">
    <w:name w:val="02740ED93D54434AB2F08CA967DFE717"/>
    <w:rsid w:val="00ED298D"/>
  </w:style>
  <w:style w:type="paragraph" w:customStyle="1" w:styleId="6E86E45779214DFA9F8A5F5AC8417195">
    <w:name w:val="6E86E45779214DFA9F8A5F5AC8417195"/>
    <w:rsid w:val="00ED298D"/>
  </w:style>
  <w:style w:type="paragraph" w:customStyle="1" w:styleId="A36FDBD5B050433184DA9D0786148787">
    <w:name w:val="A36FDBD5B050433184DA9D0786148787"/>
    <w:rsid w:val="00ED298D"/>
  </w:style>
  <w:style w:type="paragraph" w:customStyle="1" w:styleId="568B6FC300DC43CCB19A25ADE8F990DF">
    <w:name w:val="568B6FC300DC43CCB19A25ADE8F990DF"/>
    <w:rsid w:val="00ED298D"/>
  </w:style>
  <w:style w:type="paragraph" w:customStyle="1" w:styleId="EF69710D6AAA4BC78DADC72C14256728">
    <w:name w:val="EF69710D6AAA4BC78DADC72C14256728"/>
    <w:rsid w:val="00ED298D"/>
  </w:style>
  <w:style w:type="paragraph" w:customStyle="1" w:styleId="025A9C8D6D4144F0BE4947ED47226675">
    <w:name w:val="025A9C8D6D4144F0BE4947ED47226675"/>
    <w:rsid w:val="00ED298D"/>
  </w:style>
  <w:style w:type="paragraph" w:customStyle="1" w:styleId="F5C45ACCD9484F808A60982D1793C363">
    <w:name w:val="F5C45ACCD9484F808A60982D1793C363"/>
    <w:rsid w:val="00ED298D"/>
  </w:style>
  <w:style w:type="paragraph" w:customStyle="1" w:styleId="AC7B8E3B4CF4489AB9CEA08095032B5D">
    <w:name w:val="AC7B8E3B4CF4489AB9CEA08095032B5D"/>
    <w:rsid w:val="00ED298D"/>
  </w:style>
  <w:style w:type="paragraph" w:customStyle="1" w:styleId="646C616EB1DE4566BFF5B70B57E88447">
    <w:name w:val="646C616EB1DE4566BFF5B70B57E88447"/>
    <w:rsid w:val="00ED298D"/>
  </w:style>
  <w:style w:type="paragraph" w:customStyle="1" w:styleId="9F4D2FC42D574A8EB7F3C8CDDE0371B0">
    <w:name w:val="9F4D2FC42D574A8EB7F3C8CDDE0371B0"/>
    <w:rsid w:val="00ED298D"/>
  </w:style>
  <w:style w:type="paragraph" w:customStyle="1" w:styleId="C976A8B8CAAF453D97CE4A09AEDDC7BD">
    <w:name w:val="C976A8B8CAAF453D97CE4A09AEDDC7BD"/>
    <w:rsid w:val="00ED298D"/>
  </w:style>
  <w:style w:type="paragraph" w:customStyle="1" w:styleId="0633DFB598A046D89B1577515B6E655B">
    <w:name w:val="0633DFB598A046D89B1577515B6E655B"/>
    <w:rsid w:val="00ED298D"/>
  </w:style>
  <w:style w:type="paragraph" w:customStyle="1" w:styleId="F8F905252EBE4388856117EC09D67751">
    <w:name w:val="F8F905252EBE4388856117EC09D67751"/>
    <w:rsid w:val="00ED298D"/>
  </w:style>
  <w:style w:type="paragraph" w:customStyle="1" w:styleId="C01480DBA24A47D193C3770B8D472F3A">
    <w:name w:val="C01480DBA24A47D193C3770B8D472F3A"/>
    <w:rsid w:val="00ED298D"/>
  </w:style>
  <w:style w:type="paragraph" w:customStyle="1" w:styleId="1F0D7041C9DA4BB1A9D8EA652997B9D6">
    <w:name w:val="1F0D7041C9DA4BB1A9D8EA652997B9D6"/>
    <w:rsid w:val="00ED298D"/>
  </w:style>
  <w:style w:type="paragraph" w:customStyle="1" w:styleId="5EE07E53EA3A4EB98B45B1C073FCBA90">
    <w:name w:val="5EE07E53EA3A4EB98B45B1C073FCBA90"/>
    <w:rsid w:val="00ED298D"/>
  </w:style>
  <w:style w:type="paragraph" w:customStyle="1" w:styleId="6C3018FFD8BB4AA99F5319E39F192D6F">
    <w:name w:val="6C3018FFD8BB4AA99F5319E39F192D6F"/>
    <w:rsid w:val="00ED298D"/>
  </w:style>
  <w:style w:type="paragraph" w:customStyle="1" w:styleId="7DECBE16C86644BD920C0C2F4AF292D1">
    <w:name w:val="7DECBE16C86644BD920C0C2F4AF292D1"/>
    <w:rsid w:val="00ED298D"/>
  </w:style>
  <w:style w:type="paragraph" w:customStyle="1" w:styleId="7F66FC8D38E847FC8C8261E8F1709E92">
    <w:name w:val="7F66FC8D38E847FC8C8261E8F1709E92"/>
    <w:rsid w:val="00ED298D"/>
  </w:style>
  <w:style w:type="paragraph" w:customStyle="1" w:styleId="4E50A0ABA05941E2AADE153904D2F3E1">
    <w:name w:val="4E50A0ABA05941E2AADE153904D2F3E1"/>
    <w:rsid w:val="00ED298D"/>
  </w:style>
  <w:style w:type="paragraph" w:customStyle="1" w:styleId="AB7321A6322B4703962C06A1A8E9A00F">
    <w:name w:val="AB7321A6322B4703962C06A1A8E9A00F"/>
    <w:rsid w:val="00444176"/>
  </w:style>
  <w:style w:type="paragraph" w:customStyle="1" w:styleId="B78CA49AA47243C285F5F76C0237F1BF">
    <w:name w:val="B78CA49AA47243C285F5F76C0237F1BF"/>
    <w:rsid w:val="00444176"/>
  </w:style>
  <w:style w:type="paragraph" w:customStyle="1" w:styleId="43C9E1A1C51B47AFB65D06ED2103F7EE">
    <w:name w:val="43C9E1A1C51B47AFB65D06ED2103F7EE"/>
    <w:rsid w:val="00444176"/>
  </w:style>
  <w:style w:type="paragraph" w:customStyle="1" w:styleId="EA637BFCC8A849499B7094C654BC179C">
    <w:name w:val="EA637BFCC8A849499B7094C654BC179C"/>
    <w:rsid w:val="00444176"/>
  </w:style>
  <w:style w:type="paragraph" w:customStyle="1" w:styleId="B848465B6B6E49D1A089869FD6B9AD20">
    <w:name w:val="B848465B6B6E49D1A089869FD6B9AD20"/>
    <w:rsid w:val="0044417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D69AA0F-0607-45DD-B1F9-A45540ED54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06843D-1F54-4235-956C-B49F99263E1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12759C3A-8FA2-4E90-8CAD-A09396513D0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1158AF9-7FB0-4AF4-882D-E699D8E34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agenda</Template>
  <TotalTime>0</TotalTime>
  <Pages>1</Pages>
  <Words>43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>Those present went around the room and introduced themselves; stating their Name and agency they represent.</dc:description>
  <cp:lastModifiedBy/>
  <cp:revision>1</cp:revision>
  <dcterms:created xsi:type="dcterms:W3CDTF">2019-12-19T17:58:00Z</dcterms:created>
  <dcterms:modified xsi:type="dcterms:W3CDTF">2019-12-19T17:58:00Z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